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ño y nombre o logotipo de la empresa"/>
      </w:tblPr>
      <w:tblGrid>
        <w:gridCol w:w="3787"/>
        <w:gridCol w:w="3787"/>
      </w:tblGrid>
      <w:tr w:rsidR="004B2980" w:rsidRPr="004B2980">
        <w:trPr>
          <w:jc w:val="center"/>
        </w:trPr>
        <w:tc>
          <w:tcPr>
            <w:tcW w:w="2500" w:type="pct"/>
          </w:tcPr>
          <w:p w:rsidR="00CC0766" w:rsidRPr="00711927" w:rsidRDefault="004B2980">
            <w:pPr>
              <w:pStyle w:val="Logotipo"/>
              <w:spacing w:before="20" w:after="20"/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82801" cy="812165"/>
                  <wp:effectExtent l="0" t="0" r="8255" b="698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RLYMANGUE_sd1a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168" cy="812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CC0766" w:rsidRPr="004B2980" w:rsidRDefault="006C292F">
            <w:pPr>
              <w:pStyle w:val="Ao"/>
              <w:rPr>
                <w:color w:val="D5134A"/>
              </w:rPr>
            </w:pPr>
            <w:bookmarkStart w:id="0" w:name="_GoBack"/>
            <w:bookmarkEnd w:id="0"/>
            <w:r w:rsidRPr="004B2980">
              <w:rPr>
                <w:color w:val="D5134A"/>
                <w:lang w:bidi="es-ES"/>
              </w:rPr>
              <w:t>2017</w:t>
            </w:r>
          </w:p>
        </w:tc>
      </w:tr>
    </w:tbl>
    <w:p w:rsidR="00CC0766" w:rsidRPr="00711927" w:rsidRDefault="00190E73">
      <w:pPr>
        <w:pStyle w:val="Sinespaciado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6939280</wp:posOffset>
                </wp:positionV>
                <wp:extent cx="5173200" cy="972000"/>
                <wp:effectExtent l="0" t="0" r="8890" b="0"/>
                <wp:wrapThrough wrapText="bothSides">
                  <wp:wrapPolygon edited="0">
                    <wp:start x="0" y="0"/>
                    <wp:lineTo x="0" y="21176"/>
                    <wp:lineTo x="21558" y="21176"/>
                    <wp:lineTo x="21558" y="0"/>
                    <wp:lineTo x="0" y="0"/>
                  </wp:wrapPolygon>
                </wp:wrapThrough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3200" cy="97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0E73" w:rsidRPr="00351FDA" w:rsidRDefault="00190E73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>
                                  <wp:extent cx="4791075" cy="873760"/>
                                  <wp:effectExtent l="0" t="0" r="9525" b="2540"/>
                                  <wp:docPr id="8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jane.pn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791075" cy="8737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9.3pt;margin-top:546.4pt;width:407.35pt;height:7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" fillcolor="white [3201]" stroked="f" strokeweight=".5pt">
                <v:textbox>
                  <w:txbxContent>
                    <w:p w:rsidR="00190E73" w:rsidRPr="00351FDA" w:rsidRDefault="00190E73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>
                            <wp:extent cx="4791075" cy="873760"/>
                            <wp:effectExtent l="0" t="0" r="9525" b="2540"/>
                            <wp:docPr id="8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jane.png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791075" cy="8737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iseño de calendario"/>
      </w:tblPr>
      <w:tblGrid>
        <w:gridCol w:w="2038"/>
        <w:gridCol w:w="729"/>
        <w:gridCol w:w="2039"/>
        <w:gridCol w:w="729"/>
        <w:gridCol w:w="2039"/>
      </w:tblGrid>
      <w:tr w:rsidR="00CC0766" w:rsidRPr="00711927" w:rsidTr="00190E73">
        <w:trPr>
          <w:jc w:val="center"/>
        </w:trPr>
        <w:tc>
          <w:tcPr>
            <w:tcW w:w="1345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Enero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Enero"/>
            </w:tblPr>
            <w:tblGrid>
              <w:gridCol w:w="289"/>
              <w:gridCol w:w="292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E768F4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Febrero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Febrero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Marzo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Marzo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0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A301D6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</w:tr>
      <w:tr w:rsidR="00CC0766" w:rsidRPr="00711927" w:rsidTr="00190E73">
        <w:trPr>
          <w:jc w:val="center"/>
        </w:trPr>
        <w:tc>
          <w:tcPr>
            <w:tcW w:w="1345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Abril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Abril"/>
            </w:tblPr>
            <w:tblGrid>
              <w:gridCol w:w="289"/>
              <w:gridCol w:w="292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Mayo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Mayo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0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904143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Junio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Junio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0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0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0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0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486069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</w:tr>
      <w:tr w:rsidR="00CC0766" w:rsidRPr="00711927" w:rsidTr="00190E73">
        <w:trPr>
          <w:jc w:val="center"/>
        </w:trPr>
        <w:tc>
          <w:tcPr>
            <w:tcW w:w="1345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Julio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Julio"/>
            </w:tblPr>
            <w:tblGrid>
              <w:gridCol w:w="290"/>
              <w:gridCol w:w="292"/>
              <w:gridCol w:w="293"/>
              <w:gridCol w:w="293"/>
              <w:gridCol w:w="293"/>
              <w:gridCol w:w="293"/>
              <w:gridCol w:w="284"/>
            </w:tblGrid>
            <w:tr w:rsidR="00CC0766" w:rsidRPr="00711927">
              <w:tc>
                <w:tcPr>
                  <w:tcW w:w="713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699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3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699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</w:tr>
            <w:tr w:rsidR="00CC0766" w:rsidRPr="00711927">
              <w:tc>
                <w:tcPr>
                  <w:tcW w:w="713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699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</w:tr>
            <w:tr w:rsidR="00CC0766" w:rsidRPr="00711927">
              <w:tc>
                <w:tcPr>
                  <w:tcW w:w="713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699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</w:tr>
            <w:tr w:rsidR="00CC0766" w:rsidRPr="00711927">
              <w:tc>
                <w:tcPr>
                  <w:tcW w:w="713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699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</w:tr>
            <w:tr w:rsidR="00CC0766" w:rsidRPr="00711927">
              <w:tc>
                <w:tcPr>
                  <w:tcW w:w="713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699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</w:tr>
            <w:tr w:rsidR="00CC0766" w:rsidRPr="00711927">
              <w:tc>
                <w:tcPr>
                  <w:tcW w:w="713" w:type="pct"/>
                </w:tcPr>
                <w:p w:rsidR="00CC0766" w:rsidRPr="00711927" w:rsidRDefault="00D97C26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699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Agosto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Agosto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0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0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0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0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79487F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Septiembre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eptiembre"/>
            </w:tblPr>
            <w:tblGrid>
              <w:gridCol w:w="288"/>
              <w:gridCol w:w="293"/>
              <w:gridCol w:w="293"/>
              <w:gridCol w:w="293"/>
              <w:gridCol w:w="293"/>
              <w:gridCol w:w="293"/>
              <w:gridCol w:w="286"/>
            </w:tblGrid>
            <w:tr w:rsidR="00CC0766" w:rsidRPr="00711927">
              <w:tc>
                <w:tcPr>
                  <w:tcW w:w="70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4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0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04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</w:tr>
            <w:tr w:rsidR="00CC0766" w:rsidRPr="00711927">
              <w:tc>
                <w:tcPr>
                  <w:tcW w:w="70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04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</w:tr>
            <w:tr w:rsidR="00CC0766" w:rsidRPr="00711927">
              <w:tc>
                <w:tcPr>
                  <w:tcW w:w="70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04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</w:tr>
            <w:tr w:rsidR="00CC0766" w:rsidRPr="00711927">
              <w:tc>
                <w:tcPr>
                  <w:tcW w:w="70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04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</w:tr>
            <w:tr w:rsidR="00CC0766" w:rsidRPr="00711927">
              <w:tc>
                <w:tcPr>
                  <w:tcW w:w="70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56695A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04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0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4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</w:tr>
      <w:tr w:rsidR="00CC0766" w:rsidRPr="00711927" w:rsidTr="00190E73">
        <w:trPr>
          <w:jc w:val="center"/>
        </w:trPr>
        <w:tc>
          <w:tcPr>
            <w:tcW w:w="1345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Octubre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Octubre"/>
            </w:tblPr>
            <w:tblGrid>
              <w:gridCol w:w="289"/>
              <w:gridCol w:w="292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Noviembre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Noviembre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0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F30AE9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  <w:tc>
          <w:tcPr>
            <w:tcW w:w="481" w:type="pct"/>
          </w:tcPr>
          <w:p w:rsidR="00CC0766" w:rsidRPr="00711927" w:rsidRDefault="00CC0766"/>
        </w:tc>
        <w:tc>
          <w:tcPr>
            <w:tcW w:w="1346" w:type="pct"/>
          </w:tcPr>
          <w:p w:rsidR="00CC0766" w:rsidRPr="004B2980" w:rsidRDefault="00190348">
            <w:pPr>
              <w:pStyle w:val="Mes"/>
              <w:rPr>
                <w:color w:val="D5134A"/>
              </w:rPr>
            </w:pPr>
            <w:r w:rsidRPr="004B2980">
              <w:rPr>
                <w:color w:val="D5134A"/>
                <w:lang w:bidi="es-ES"/>
              </w:rPr>
              <w:t>Diciembre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Diciembre"/>
            </w:tblPr>
            <w:tblGrid>
              <w:gridCol w:w="289"/>
              <w:gridCol w:w="293"/>
              <w:gridCol w:w="293"/>
              <w:gridCol w:w="293"/>
              <w:gridCol w:w="293"/>
              <w:gridCol w:w="293"/>
              <w:gridCol w:w="285"/>
            </w:tblGrid>
            <w:tr w:rsidR="00CC0766" w:rsidRPr="00711927">
              <w:tc>
                <w:tcPr>
                  <w:tcW w:w="71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lu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ma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mi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ju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vi</w:t>
                  </w:r>
                </w:p>
              </w:tc>
              <w:tc>
                <w:tcPr>
                  <w:tcW w:w="718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>sá</w:t>
                  </w:r>
                </w:p>
              </w:tc>
              <w:tc>
                <w:tcPr>
                  <w:tcW w:w="701" w:type="pct"/>
                </w:tcPr>
                <w:p w:rsidR="00CC0766" w:rsidRPr="00711927" w:rsidRDefault="00190348">
                  <w:pPr>
                    <w:pStyle w:val="Das"/>
                  </w:pPr>
                  <w:r w:rsidRPr="00711927">
                    <w:rPr>
                      <w:lang w:bidi="es-ES"/>
                    </w:rPr>
                    <w:t xml:space="preserve">do 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</w:t>
                  </w:r>
                </w:p>
              </w:tc>
              <w:tc>
                <w:tcPr>
                  <w:tcW w:w="70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3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4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5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6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7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8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9</w:t>
                  </w:r>
                </w:p>
              </w:tc>
              <w:tc>
                <w:tcPr>
                  <w:tcW w:w="70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10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11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12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13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14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15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16</w:t>
                  </w:r>
                </w:p>
              </w:tc>
              <w:tc>
                <w:tcPr>
                  <w:tcW w:w="70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17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18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19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20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21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22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23</w:t>
                  </w:r>
                </w:p>
              </w:tc>
              <w:tc>
                <w:tcPr>
                  <w:tcW w:w="70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24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25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26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27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28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29</w:t>
                  </w:r>
                </w:p>
              </w:tc>
              <w:tc>
                <w:tcPr>
                  <w:tcW w:w="718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30</w:t>
                  </w:r>
                </w:p>
              </w:tc>
              <w:tc>
                <w:tcPr>
                  <w:tcW w:w="701" w:type="pct"/>
                </w:tcPr>
                <w:p w:rsidR="00CC0766" w:rsidRPr="00711927" w:rsidRDefault="00134055">
                  <w:pPr>
                    <w:pStyle w:val="Fechas"/>
                  </w:pPr>
                  <w:r w:rsidRPr="00711927">
                    <w:rPr>
                      <w:lang w:bidi="es-ES"/>
                    </w:rPr>
                    <w:t>31</w:t>
                  </w:r>
                </w:p>
              </w:tc>
            </w:tr>
            <w:tr w:rsidR="00CC0766" w:rsidRPr="00711927">
              <w:tc>
                <w:tcPr>
                  <w:tcW w:w="71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18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  <w:tc>
                <w:tcPr>
                  <w:tcW w:w="701" w:type="pct"/>
                </w:tcPr>
                <w:p w:rsidR="00CC0766" w:rsidRPr="00711927" w:rsidRDefault="00CC0766">
                  <w:pPr>
                    <w:pStyle w:val="Fechas"/>
                  </w:pPr>
                </w:p>
              </w:tc>
            </w:tr>
          </w:tbl>
          <w:p w:rsidR="00CC0766" w:rsidRPr="00711927" w:rsidRDefault="00CC0766"/>
        </w:tc>
      </w:tr>
    </w:tbl>
    <w:p w:rsidR="00CC0766" w:rsidRPr="00711927" w:rsidRDefault="00CC0766" w:rsidP="00CE14C4"/>
    <w:sectPr w:rsidR="00CC0766" w:rsidRPr="00711927" w:rsidSect="00711927">
      <w:footerReference w:type="default" r:id="rId8"/>
      <w:pgSz w:w="11906" w:h="16838" w:code="9"/>
      <w:pgMar w:top="1298" w:right="2166" w:bottom="1871" w:left="2166" w:header="720" w:footer="11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980" w:rsidRDefault="004B2980">
      <w:r>
        <w:separator/>
      </w:r>
    </w:p>
  </w:endnote>
  <w:endnote w:type="continuationSeparator" w:id="0">
    <w:p w:rsidR="004B2980" w:rsidRDefault="004B2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980" w:rsidRDefault="00190E73">
    <w:pPr>
      <w:pStyle w:val="Organizacin"/>
    </w:pPr>
    <w:r>
      <w:t>curlymangue</w:t>
    </w:r>
  </w:p>
  <w:p w:rsidR="004B2980" w:rsidRDefault="00190E73">
    <w:pPr>
      <w:pStyle w:val="Piedepgina"/>
    </w:pPr>
    <w:r>
      <w:t>Zaragoza 5017 España</w:t>
    </w:r>
    <w:r w:rsidR="004B2980">
      <w:rPr>
        <w:lang w:bidi="es-ES"/>
      </w:rPr>
      <w:t> | </w:t>
    </w:r>
    <w:sdt>
      <w:sdtPr>
        <w:id w:val="1692185486"/>
        <w:placeholder/>
        <w:temporary/>
        <w:showingPlcHdr/>
        <w15:appearance w15:val="hidden"/>
        <w:text/>
      </w:sdtPr>
      <w:sdtContent>
        <w:r w:rsidR="004B2980">
          <w:rPr>
            <w:lang w:bidi="es-ES"/>
          </w:rPr>
          <w:t>Teléfono</w:t>
        </w:r>
      </w:sdtContent>
    </w:sdt>
    <w:r w:rsidR="004B2980">
      <w:rPr>
        <w:lang w:bidi="es-ES"/>
      </w:rPr>
      <w:t> | </w:t>
    </w:r>
    <w:r>
      <w:t>curlymangue@gmail.com</w:t>
    </w:r>
    <w:r w:rsidR="004B2980">
      <w:rPr>
        <w:lang w:bidi="es-ES"/>
      </w:rPr>
      <w:t> | </w:t>
    </w:r>
    <w:r w:rsidRPr="00190E73">
      <w:rPr>
        <w:lang w:bidi="es-ES"/>
      </w:rPr>
      <w:t>https://curlymangue.com/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980" w:rsidRDefault="004B2980">
      <w:r>
        <w:separator/>
      </w:r>
    </w:p>
  </w:footnote>
  <w:footnote w:type="continuationSeparator" w:id="0">
    <w:p w:rsidR="004B2980" w:rsidRDefault="004B29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0" w:nlCheck="1" w:checkStyle="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980"/>
    <w:rsid w:val="00134055"/>
    <w:rsid w:val="00190348"/>
    <w:rsid w:val="00190E73"/>
    <w:rsid w:val="00300D0C"/>
    <w:rsid w:val="00351FDA"/>
    <w:rsid w:val="00444A6F"/>
    <w:rsid w:val="00486069"/>
    <w:rsid w:val="004B2980"/>
    <w:rsid w:val="0056695A"/>
    <w:rsid w:val="006C292F"/>
    <w:rsid w:val="006D2E03"/>
    <w:rsid w:val="00711927"/>
    <w:rsid w:val="007119D7"/>
    <w:rsid w:val="0079487F"/>
    <w:rsid w:val="008642F8"/>
    <w:rsid w:val="008F5A5D"/>
    <w:rsid w:val="00904143"/>
    <w:rsid w:val="00A1111F"/>
    <w:rsid w:val="00A301D6"/>
    <w:rsid w:val="00B21A46"/>
    <w:rsid w:val="00CC0766"/>
    <w:rsid w:val="00CE14C4"/>
    <w:rsid w:val="00D97C26"/>
    <w:rsid w:val="00E768F4"/>
    <w:rsid w:val="00F10323"/>
    <w:rsid w:val="00F3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4FFC28B"/>
  <w15:chartTrackingRefBased/>
  <w15:docId w15:val="{6B83AF72-8914-448E-9F52-BD1D384A8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352F25" w:themeColor="text2"/>
        <w:sz w:val="18"/>
        <w:szCs w:val="18"/>
        <w:lang w:val="es-ES" w:eastAsia="ja-JP" w:bidi="ar-SA"/>
      </w:rPr>
    </w:rPrDefault>
    <w:pPrDefault>
      <w:pPr>
        <w:spacing w:before="2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o">
    <w:name w:val="Año"/>
    <w:basedOn w:val="Normal"/>
    <w:uiPriority w:val="1"/>
    <w:qFormat/>
    <w:pPr>
      <w:spacing w:line="192" w:lineRule="auto"/>
      <w:jc w:val="right"/>
    </w:pPr>
    <w:rPr>
      <w:rFonts w:asciiTheme="majorHAnsi" w:eastAsiaTheme="majorEastAsia" w:hAnsiTheme="majorHAnsi" w:cstheme="majorBidi"/>
      <w:b/>
      <w:bCs/>
      <w:color w:val="027E6F" w:themeColor="accent1" w:themeShade="BF"/>
      <w:sz w:val="110"/>
      <w:szCs w:val="110"/>
    </w:rPr>
  </w:style>
  <w:style w:type="paragraph" w:customStyle="1" w:styleId="Logotipo">
    <w:name w:val="Logotipo"/>
    <w:basedOn w:val="Normal"/>
    <w:uiPriority w:val="1"/>
    <w:qFormat/>
    <w:pPr>
      <w:spacing w:before="100"/>
    </w:pPr>
  </w:style>
  <w:style w:type="paragraph" w:customStyle="1" w:styleId="Mes">
    <w:name w:val="Mes"/>
    <w:basedOn w:val="Normal"/>
    <w:uiPriority w:val="2"/>
    <w:qFormat/>
    <w:pPr>
      <w:pBdr>
        <w:bottom w:val="single" w:sz="8" w:space="1" w:color="027E6F" w:themeColor="accent1" w:themeShade="BF"/>
      </w:pBdr>
      <w:spacing w:before="360" w:after="60"/>
      <w:contextualSpacing/>
    </w:pPr>
    <w:rPr>
      <w:rFonts w:asciiTheme="majorHAnsi" w:eastAsiaTheme="majorEastAsia" w:hAnsiTheme="majorHAnsi" w:cstheme="majorBidi"/>
      <w:b/>
      <w:bCs/>
      <w:caps/>
      <w:color w:val="027E6F" w:themeColor="accent1" w:themeShade="BF"/>
      <w:sz w:val="28"/>
      <w:szCs w:val="28"/>
    </w:rPr>
  </w:style>
  <w:style w:type="paragraph" w:customStyle="1" w:styleId="Das">
    <w:name w:val="Días"/>
    <w:basedOn w:val="Normal"/>
    <w:uiPriority w:val="3"/>
    <w:qFormat/>
    <w:pPr>
      <w:spacing w:after="20"/>
      <w:jc w:val="center"/>
    </w:pPr>
    <w:rPr>
      <w:rFonts w:asciiTheme="majorHAnsi" w:eastAsiaTheme="majorEastAsia" w:hAnsiTheme="majorHAnsi" w:cstheme="majorBidi"/>
      <w:b/>
      <w:bCs/>
      <w:caps/>
    </w:rPr>
  </w:style>
  <w:style w:type="paragraph" w:customStyle="1" w:styleId="Fechas">
    <w:name w:val="Fechas"/>
    <w:basedOn w:val="Normal"/>
    <w:uiPriority w:val="4"/>
    <w:qFormat/>
    <w:pPr>
      <w:spacing w:after="20"/>
      <w:jc w:val="center"/>
    </w:pPr>
    <w:rPr>
      <w:rFonts w:asciiTheme="majorHAnsi" w:eastAsiaTheme="majorEastAsia" w:hAnsiTheme="majorHAnsi" w:cstheme="majorBidi"/>
      <w14:textFill>
        <w14:solidFill>
          <w14:schemeClr w14:val="tx2">
            <w14:lumMod w14:val="90000"/>
            <w14:lumOff w14:val="10000"/>
            <w14:lumMod w14:val="90000"/>
            <w14:lumOff w14:val="10000"/>
          </w14:schemeClr>
        </w14:solidFill>
      </w14:textFill>
    </w:rPr>
  </w:style>
  <w:style w:type="paragraph" w:styleId="Sinespaciado">
    <w:name w:val="No Spacing"/>
    <w:uiPriority w:val="98"/>
    <w:qFormat/>
  </w:style>
  <w:style w:type="paragraph" w:customStyle="1" w:styleId="Organizacin">
    <w:name w:val="Organización"/>
    <w:basedOn w:val="Normal"/>
    <w:uiPriority w:val="5"/>
    <w:qFormat/>
    <w:pPr>
      <w:spacing w:after="40"/>
    </w:pPr>
    <w:rPr>
      <w:rFonts w:asciiTheme="majorHAnsi" w:eastAsiaTheme="majorEastAsia" w:hAnsiTheme="majorHAnsi" w:cstheme="majorBidi"/>
      <w:b/>
      <w:bCs/>
      <w:caps/>
      <w:color w:val="027E6F" w:themeColor="accent1" w:themeShade="BF"/>
      <w:sz w:val="22"/>
      <w:szCs w:val="22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A1111F"/>
  </w:style>
  <w:style w:type="character" w:customStyle="1" w:styleId="EncabezadoCar">
    <w:name w:val="Encabezado Car"/>
    <w:basedOn w:val="Fuentedeprrafopredeter"/>
    <w:link w:val="Encabezado"/>
    <w:uiPriority w:val="99"/>
    <w:rsid w:val="00A1111F"/>
  </w:style>
  <w:style w:type="paragraph" w:styleId="Piedepgina">
    <w:name w:val="footer"/>
    <w:basedOn w:val="Normal"/>
    <w:link w:val="PiedepginaCar"/>
    <w:uiPriority w:val="99"/>
    <w:unhideWhenUsed/>
    <w:rsid w:val="00A1111F"/>
  </w:style>
  <w:style w:type="character" w:customStyle="1" w:styleId="PiedepginaCar">
    <w:name w:val="Pie de página Car"/>
    <w:basedOn w:val="Fuentedeprrafopredeter"/>
    <w:link w:val="Piedepgina"/>
    <w:uiPriority w:val="99"/>
    <w:rsid w:val="00A11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men\AppData\Roaming\Microsoft\Templates\Calendario%20de%202017%20de%20vista%20anual%20(de%20lunes%20a%20domingo).dotx" TargetMode="External"/></Relationships>
</file>

<file path=word/theme/theme1.xml><?xml version="1.0" encoding="utf-8"?>
<a:theme xmlns:a="http://schemas.openxmlformats.org/drawingml/2006/main" name="Office Theme">
  <a:themeElements>
    <a:clrScheme name="Business Set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2682A6"/>
      </a:hlink>
      <a:folHlink>
        <a:srgbClr val="6A5178"/>
      </a:folHlink>
    </a:clrScheme>
    <a:fontScheme name="Business Set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Calendario de 2017 de vista anual (de lunes a domingo)</Template>
  <TotalTime>25</TotalTime>
  <Pages>2</Pages>
  <Words>245</Words>
  <Characters>1353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Carmen Mangue</cp:lastModifiedBy>
  <cp:revision>1</cp:revision>
  <dcterms:created xsi:type="dcterms:W3CDTF">2017-01-04T08:19:00Z</dcterms:created>
  <dcterms:modified xsi:type="dcterms:W3CDTF">2017-01-04T08:44:00Z</dcterms:modified>
  <cp:version/>
</cp:coreProperties>
</file>